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BBD31" w14:textId="2CBCAAE6" w:rsidR="00275522" w:rsidRDefault="00275522" w:rsidP="008E18B2"/>
    <w:p w14:paraId="0905EF79" w14:textId="16A86928" w:rsidR="008E18B2" w:rsidRDefault="008E18B2" w:rsidP="008E18B2"/>
    <w:p w14:paraId="43C0B34C" w14:textId="4D41A1C7" w:rsidR="008E18B2" w:rsidRPr="0044107B" w:rsidRDefault="00C8040D" w:rsidP="008E18B2">
      <w:pPr>
        <w:pStyle w:val="Titel"/>
        <w:rPr>
          <w:sz w:val="40"/>
        </w:rPr>
      </w:pPr>
      <w:r>
        <w:rPr>
          <w:sz w:val="40"/>
        </w:rPr>
        <w:t>Teilneh</w:t>
      </w:r>
      <w:bookmarkStart w:id="0" w:name="_GoBack"/>
      <w:bookmarkEnd w:id="0"/>
      <w:r>
        <w:rPr>
          <w:sz w:val="40"/>
        </w:rPr>
        <w:t>mermeldung</w:t>
      </w:r>
      <w:r w:rsidR="008E18B2" w:rsidRPr="0044107B">
        <w:rPr>
          <w:sz w:val="40"/>
        </w:rPr>
        <w:t xml:space="preserve"> Rundenwettkampf Auflage </w:t>
      </w:r>
      <w:r w:rsidR="00DA5697">
        <w:rPr>
          <w:sz w:val="40"/>
        </w:rPr>
        <w:t>Luftdruck</w:t>
      </w:r>
    </w:p>
    <w:p w14:paraId="52AB493E" w14:textId="4D1E375F" w:rsidR="003A63A6" w:rsidRDefault="003A63A6" w:rsidP="008E18B2"/>
    <w:p w14:paraId="1025B92D" w14:textId="3299FDB1" w:rsidR="008E18B2" w:rsidRDefault="00DA5697" w:rsidP="008E18B2">
      <w:pPr>
        <w:pStyle w:val="Titel"/>
      </w:pPr>
      <w:r>
        <w:t>Winter</w:t>
      </w:r>
      <w:r w:rsidR="008E18B2">
        <w:t xml:space="preserve"> 202</w:t>
      </w:r>
      <w:r w:rsidR="0056554B">
        <w:t>6</w:t>
      </w:r>
      <w:r>
        <w:t>-2</w:t>
      </w:r>
      <w:r w:rsidR="0056554B">
        <w:t>7</w:t>
      </w:r>
    </w:p>
    <w:p w14:paraId="123DAB2C" w14:textId="5824A1A3" w:rsidR="008E18B2" w:rsidRPr="009865EE" w:rsidRDefault="00EF316A" w:rsidP="009865EE">
      <w:pPr>
        <w:rPr>
          <w:sz w:val="20"/>
        </w:rPr>
      </w:pPr>
      <w:r w:rsidRPr="009865EE">
        <w:rPr>
          <w:sz w:val="20"/>
        </w:rPr>
        <w:t xml:space="preserve">gem. Ausschreibung vom </w:t>
      </w:r>
      <w:r w:rsidR="0056554B">
        <w:rPr>
          <w:sz w:val="20"/>
        </w:rPr>
        <w:t>30</w:t>
      </w:r>
      <w:r w:rsidRPr="009865EE">
        <w:rPr>
          <w:sz w:val="20"/>
        </w:rPr>
        <w:t>.</w:t>
      </w:r>
      <w:r w:rsidR="0056554B">
        <w:rPr>
          <w:sz w:val="20"/>
        </w:rPr>
        <w:t>09</w:t>
      </w:r>
      <w:r w:rsidRPr="009865EE">
        <w:rPr>
          <w:sz w:val="20"/>
        </w:rPr>
        <w:t>.202</w:t>
      </w:r>
      <w:r w:rsidR="0056554B">
        <w:rPr>
          <w:sz w:val="20"/>
        </w:rPr>
        <w:t>6</w:t>
      </w:r>
    </w:p>
    <w:p w14:paraId="3EC74D33" w14:textId="5610B15E" w:rsidR="00360AAB" w:rsidRDefault="00360AAB" w:rsidP="00360AAB">
      <w:pPr>
        <w:jc w:val="left"/>
        <w:rPr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19"/>
        <w:gridCol w:w="2460"/>
        <w:gridCol w:w="3076"/>
        <w:gridCol w:w="3008"/>
      </w:tblGrid>
      <w:tr w:rsidR="0056554B" w:rsidRPr="00EF316A" w14:paraId="748817EF" w14:textId="77777777" w:rsidTr="00567357">
        <w:tc>
          <w:tcPr>
            <w:tcW w:w="10763" w:type="dxa"/>
            <w:gridSpan w:val="4"/>
          </w:tcPr>
          <w:p w14:paraId="1ED88C39" w14:textId="692A71D9" w:rsidR="0056554B" w:rsidRPr="0056554B" w:rsidRDefault="0056554B" w:rsidP="00EF316A">
            <w:pPr>
              <w:rPr>
                <w:b/>
                <w:sz w:val="28"/>
                <w:szCs w:val="22"/>
              </w:rPr>
            </w:pPr>
            <w:r w:rsidRPr="0056554B">
              <w:rPr>
                <w:b/>
                <w:sz w:val="28"/>
                <w:szCs w:val="22"/>
              </w:rPr>
              <w:t>1.11 Luftgewehr Auflage</w:t>
            </w:r>
          </w:p>
        </w:tc>
      </w:tr>
      <w:tr w:rsidR="0056554B" w:rsidRPr="00E1303E" w14:paraId="6A47E082" w14:textId="77777777" w:rsidTr="0056554B">
        <w:tc>
          <w:tcPr>
            <w:tcW w:w="2219" w:type="dxa"/>
          </w:tcPr>
          <w:p w14:paraId="57897360" w14:textId="25781A21" w:rsidR="0056554B" w:rsidRPr="00EF316A" w:rsidRDefault="0056554B" w:rsidP="0086073B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Na</w:t>
            </w:r>
            <w:r>
              <w:rPr>
                <w:b/>
                <w:sz w:val="22"/>
                <w:szCs w:val="22"/>
              </w:rPr>
              <w:t>chna</w:t>
            </w:r>
            <w:r w:rsidRPr="00EF316A">
              <w:rPr>
                <w:b/>
                <w:sz w:val="22"/>
                <w:szCs w:val="22"/>
              </w:rPr>
              <w:t>me</w:t>
            </w:r>
            <w:r>
              <w:rPr>
                <w:b/>
                <w:sz w:val="22"/>
                <w:szCs w:val="22"/>
              </w:rPr>
              <w:t xml:space="preserve">, </w:t>
            </w:r>
          </w:p>
        </w:tc>
        <w:tc>
          <w:tcPr>
            <w:tcW w:w="2460" w:type="dxa"/>
          </w:tcPr>
          <w:p w14:paraId="7E0261EF" w14:textId="0B8F1D3D" w:rsidR="0056554B" w:rsidRPr="00EF316A" w:rsidRDefault="0056554B" w:rsidP="0086073B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Vorname</w:t>
            </w:r>
          </w:p>
        </w:tc>
        <w:tc>
          <w:tcPr>
            <w:tcW w:w="3076" w:type="dxa"/>
          </w:tcPr>
          <w:p w14:paraId="4F1C067C" w14:textId="21F10059" w:rsidR="0056554B" w:rsidRPr="00EF316A" w:rsidRDefault="0056554B" w:rsidP="0086073B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Mannschaft</w:t>
            </w:r>
            <w:r>
              <w:rPr>
                <w:b/>
                <w:sz w:val="22"/>
                <w:szCs w:val="22"/>
              </w:rPr>
              <w:t>sname</w:t>
            </w:r>
            <w:r w:rsidRPr="00EF316A">
              <w:rPr>
                <w:b/>
                <w:sz w:val="22"/>
                <w:szCs w:val="22"/>
              </w:rPr>
              <w:t xml:space="preserve"> oder Einzelschütze</w:t>
            </w:r>
          </w:p>
        </w:tc>
        <w:tc>
          <w:tcPr>
            <w:tcW w:w="3008" w:type="dxa"/>
          </w:tcPr>
          <w:p w14:paraId="0131B05F" w14:textId="1CD4E931" w:rsidR="0056554B" w:rsidRPr="00EF316A" w:rsidRDefault="0056554B" w:rsidP="0086073B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Startzeitwunsch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Pr="0056554B">
              <w:rPr>
                <w:rFonts w:ascii="Arial Narrow" w:hAnsi="Arial Narrow"/>
                <w:b/>
                <w:sz w:val="22"/>
                <w:szCs w:val="22"/>
              </w:rPr>
              <w:t>ab 10 Uhr jede volle Stunde)</w:t>
            </w:r>
          </w:p>
        </w:tc>
      </w:tr>
      <w:tr w:rsidR="0056554B" w:rsidRPr="00EF316A" w14:paraId="76203440" w14:textId="77777777" w:rsidTr="0056554B">
        <w:tc>
          <w:tcPr>
            <w:tcW w:w="2219" w:type="dxa"/>
          </w:tcPr>
          <w:p w14:paraId="598A4146" w14:textId="70839D8D" w:rsidR="0056554B" w:rsidRPr="00EF316A" w:rsidRDefault="0056554B" w:rsidP="0086073B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Dampf)</w:t>
            </w:r>
          </w:p>
        </w:tc>
        <w:tc>
          <w:tcPr>
            <w:tcW w:w="2460" w:type="dxa"/>
          </w:tcPr>
          <w:p w14:paraId="4BB82F60" w14:textId="603EEE02" w:rsidR="0056554B" w:rsidRPr="00EF316A" w:rsidRDefault="0056554B" w:rsidP="0086073B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Hans</w:t>
            </w:r>
          </w:p>
        </w:tc>
        <w:tc>
          <w:tcPr>
            <w:tcW w:w="3076" w:type="dxa"/>
          </w:tcPr>
          <w:p w14:paraId="27F6F83E" w14:textId="3C7410E0" w:rsidR="0056554B" w:rsidRPr="00EF316A" w:rsidRDefault="0056554B" w:rsidP="0086073B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SV Murg 1 (Beispiel)</w:t>
            </w:r>
          </w:p>
        </w:tc>
        <w:tc>
          <w:tcPr>
            <w:tcW w:w="3008" w:type="dxa"/>
          </w:tcPr>
          <w:p w14:paraId="489E25E2" w14:textId="7D8970B5" w:rsidR="0056554B" w:rsidRPr="00EF316A" w:rsidRDefault="0056554B" w:rsidP="0086073B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11:00 Uhr (Beispiel)</w:t>
            </w:r>
          </w:p>
        </w:tc>
      </w:tr>
      <w:tr w:rsidR="0056554B" w:rsidRPr="00E1303E" w14:paraId="3015A316" w14:textId="77777777" w:rsidTr="0056554B">
        <w:tc>
          <w:tcPr>
            <w:tcW w:w="2219" w:type="dxa"/>
          </w:tcPr>
          <w:p w14:paraId="0BD98291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7EC64B54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3272BC4F" w14:textId="73FE5315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76AEEF0C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1E64CB4C" w14:textId="77777777" w:rsidTr="0056554B">
        <w:tc>
          <w:tcPr>
            <w:tcW w:w="2219" w:type="dxa"/>
          </w:tcPr>
          <w:p w14:paraId="5E7CB88C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24ADBB3F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71C0B71C" w14:textId="1844DBB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093DAEBA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1C8CC326" w14:textId="77777777" w:rsidTr="0056554B">
        <w:tc>
          <w:tcPr>
            <w:tcW w:w="2219" w:type="dxa"/>
          </w:tcPr>
          <w:p w14:paraId="5DA6B9EA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5344A24E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603740D0" w14:textId="37F52978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42BE609A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4293F77B" w14:textId="77777777" w:rsidTr="0056554B">
        <w:tc>
          <w:tcPr>
            <w:tcW w:w="2219" w:type="dxa"/>
          </w:tcPr>
          <w:p w14:paraId="0CC75DB2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03AEB03D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57621FFF" w14:textId="0B136FA4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6A726B87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1BDDA373" w14:textId="77777777" w:rsidTr="0056554B">
        <w:tc>
          <w:tcPr>
            <w:tcW w:w="2219" w:type="dxa"/>
          </w:tcPr>
          <w:p w14:paraId="5ABA1490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59844780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2FB3D106" w14:textId="5FABB67A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20669E8F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175B2A79" w14:textId="77777777" w:rsidTr="0056554B">
        <w:tc>
          <w:tcPr>
            <w:tcW w:w="2219" w:type="dxa"/>
          </w:tcPr>
          <w:p w14:paraId="06D42511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2494BB5A" w14:textId="77777777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139E9F32" w14:textId="42B7E9E5" w:rsidR="0056554B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474E0679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</w:tr>
    </w:tbl>
    <w:p w14:paraId="597155DD" w14:textId="215906F5" w:rsidR="00EF316A" w:rsidRDefault="00EF316A" w:rsidP="00360AAB">
      <w:pPr>
        <w:jc w:val="left"/>
        <w:rPr>
          <w:sz w:val="22"/>
          <w:szCs w:val="22"/>
        </w:rPr>
      </w:pPr>
      <w:r>
        <w:rPr>
          <w:sz w:val="22"/>
          <w:szCs w:val="22"/>
        </w:rPr>
        <w:t>Mannschaftsführer: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54"/>
        <w:gridCol w:w="1687"/>
        <w:gridCol w:w="2089"/>
        <w:gridCol w:w="1848"/>
        <w:gridCol w:w="2785"/>
      </w:tblGrid>
      <w:tr w:rsidR="0056554B" w:rsidRPr="00E1303E" w14:paraId="35088E8E" w14:textId="2FAB6B16" w:rsidTr="0056554B">
        <w:tc>
          <w:tcPr>
            <w:tcW w:w="2354" w:type="dxa"/>
          </w:tcPr>
          <w:p w14:paraId="0ECB6E85" w14:textId="4374DC76" w:rsidR="0056554B" w:rsidRPr="00EF316A" w:rsidRDefault="0056554B" w:rsidP="0086073B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Na</w:t>
            </w:r>
            <w:r>
              <w:rPr>
                <w:b/>
                <w:sz w:val="22"/>
                <w:szCs w:val="22"/>
              </w:rPr>
              <w:t>chna</w:t>
            </w:r>
            <w:r w:rsidRPr="00EF316A">
              <w:rPr>
                <w:b/>
                <w:sz w:val="22"/>
                <w:szCs w:val="22"/>
              </w:rPr>
              <w:t>me</w:t>
            </w:r>
          </w:p>
        </w:tc>
        <w:tc>
          <w:tcPr>
            <w:tcW w:w="1687" w:type="dxa"/>
          </w:tcPr>
          <w:p w14:paraId="1D1A7902" w14:textId="70B6B342" w:rsidR="0056554B" w:rsidRPr="00EF316A" w:rsidRDefault="0056554B" w:rsidP="0086073B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Vorname</w:t>
            </w:r>
          </w:p>
        </w:tc>
        <w:tc>
          <w:tcPr>
            <w:tcW w:w="2089" w:type="dxa"/>
          </w:tcPr>
          <w:p w14:paraId="2D5BAD86" w14:textId="1C2A480A" w:rsidR="0056554B" w:rsidRPr="00EF316A" w:rsidRDefault="0056554B" w:rsidP="0086073B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Mannschaft</w:t>
            </w:r>
          </w:p>
        </w:tc>
        <w:tc>
          <w:tcPr>
            <w:tcW w:w="1848" w:type="dxa"/>
          </w:tcPr>
          <w:p w14:paraId="311CB2EA" w14:textId="41027F46" w:rsidR="0056554B" w:rsidRPr="00EF316A" w:rsidRDefault="0056554B" w:rsidP="0086073B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Telefon</w:t>
            </w:r>
          </w:p>
        </w:tc>
        <w:tc>
          <w:tcPr>
            <w:tcW w:w="2785" w:type="dxa"/>
          </w:tcPr>
          <w:p w14:paraId="5E3801E8" w14:textId="08A19243" w:rsidR="0056554B" w:rsidRPr="00EF316A" w:rsidRDefault="0056554B" w:rsidP="0086073B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Mailadresse</w:t>
            </w:r>
          </w:p>
        </w:tc>
      </w:tr>
      <w:tr w:rsidR="0056554B" w:rsidRPr="00EF316A" w14:paraId="131277DE" w14:textId="25AE1619" w:rsidTr="0056554B">
        <w:tc>
          <w:tcPr>
            <w:tcW w:w="2354" w:type="dxa"/>
          </w:tcPr>
          <w:p w14:paraId="2451A55F" w14:textId="1A45443A" w:rsidR="0056554B" w:rsidRPr="00EF316A" w:rsidRDefault="0056554B" w:rsidP="0086073B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Dampf</w:t>
            </w:r>
          </w:p>
        </w:tc>
        <w:tc>
          <w:tcPr>
            <w:tcW w:w="1687" w:type="dxa"/>
          </w:tcPr>
          <w:p w14:paraId="0A6CCC3D" w14:textId="0EEFA2CD" w:rsidR="0056554B" w:rsidRPr="00EF316A" w:rsidRDefault="0056554B" w:rsidP="0086073B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Hans</w:t>
            </w:r>
          </w:p>
        </w:tc>
        <w:tc>
          <w:tcPr>
            <w:tcW w:w="2089" w:type="dxa"/>
          </w:tcPr>
          <w:p w14:paraId="6B41E16F" w14:textId="6C63D60C" w:rsidR="0056554B" w:rsidRPr="00EF316A" w:rsidRDefault="0056554B" w:rsidP="0086073B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SV Murg 1</w:t>
            </w:r>
          </w:p>
        </w:tc>
        <w:tc>
          <w:tcPr>
            <w:tcW w:w="1848" w:type="dxa"/>
          </w:tcPr>
          <w:p w14:paraId="59725ACE" w14:textId="03CCC981" w:rsidR="0056554B" w:rsidRPr="00EF316A" w:rsidRDefault="0056554B" w:rsidP="0086073B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>
              <w:rPr>
                <w:i/>
                <w:color w:val="BFBFBF" w:themeColor="background1" w:themeShade="BF"/>
                <w:sz w:val="22"/>
                <w:szCs w:val="22"/>
              </w:rPr>
              <w:t>07763-0815</w:t>
            </w:r>
          </w:p>
        </w:tc>
        <w:tc>
          <w:tcPr>
            <w:tcW w:w="2785" w:type="dxa"/>
          </w:tcPr>
          <w:p w14:paraId="22927761" w14:textId="478B5CC3" w:rsidR="0056554B" w:rsidRPr="00EF316A" w:rsidRDefault="0056554B" w:rsidP="0086073B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>
              <w:rPr>
                <w:i/>
                <w:color w:val="BFBFBF" w:themeColor="background1" w:themeShade="BF"/>
                <w:sz w:val="22"/>
                <w:szCs w:val="22"/>
              </w:rPr>
              <w:t>hans@dampf.de</w:t>
            </w:r>
          </w:p>
        </w:tc>
      </w:tr>
      <w:tr w:rsidR="0056554B" w:rsidRPr="00EF316A" w14:paraId="3FF864A7" w14:textId="77777777" w:rsidTr="0056554B">
        <w:tc>
          <w:tcPr>
            <w:tcW w:w="2354" w:type="dxa"/>
          </w:tcPr>
          <w:p w14:paraId="1EF2AD13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63B0A0C9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5EE67F4D" w14:textId="0AE3E40E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8" w:type="dxa"/>
          </w:tcPr>
          <w:p w14:paraId="4BAE9F2A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051CE135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F316A" w14:paraId="46B876CC" w14:textId="77777777" w:rsidTr="0056554B">
        <w:tc>
          <w:tcPr>
            <w:tcW w:w="2354" w:type="dxa"/>
          </w:tcPr>
          <w:p w14:paraId="5BE912AD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68502B9B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177E654B" w14:textId="0A15259A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8" w:type="dxa"/>
          </w:tcPr>
          <w:p w14:paraId="6700BE0B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228796FF" w14:textId="77777777" w:rsidR="0056554B" w:rsidRPr="00EF316A" w:rsidRDefault="0056554B" w:rsidP="0086073B">
            <w:pPr>
              <w:jc w:val="left"/>
              <w:rPr>
                <w:sz w:val="22"/>
                <w:szCs w:val="22"/>
              </w:rPr>
            </w:pPr>
          </w:p>
        </w:tc>
      </w:tr>
    </w:tbl>
    <w:p w14:paraId="6F6C9987" w14:textId="0DA692DA" w:rsidR="00EF316A" w:rsidRPr="009865EE" w:rsidRDefault="009865EE" w:rsidP="00360AAB">
      <w:pPr>
        <w:jc w:val="left"/>
        <w:rPr>
          <w:i/>
          <w:sz w:val="22"/>
          <w:szCs w:val="22"/>
        </w:rPr>
      </w:pPr>
      <w:r w:rsidRPr="009865EE">
        <w:rPr>
          <w:i/>
          <w:sz w:val="22"/>
          <w:szCs w:val="22"/>
        </w:rPr>
        <w:t xml:space="preserve">Voraussichtliche Startzeiten: </w:t>
      </w:r>
      <w:r w:rsidR="0056554B" w:rsidRPr="0056554B">
        <w:rPr>
          <w:i/>
          <w:sz w:val="22"/>
          <w:szCs w:val="22"/>
        </w:rPr>
        <w:t>ab 10 Uhr jede volle Stunde</w:t>
      </w:r>
    </w:p>
    <w:p w14:paraId="2FB53BCC" w14:textId="77777777" w:rsidR="00EF316A" w:rsidRDefault="00EF316A" w:rsidP="00EF316A">
      <w:pPr>
        <w:jc w:val="left"/>
        <w:rPr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19"/>
        <w:gridCol w:w="2460"/>
        <w:gridCol w:w="3076"/>
        <w:gridCol w:w="3008"/>
      </w:tblGrid>
      <w:tr w:rsidR="00EF316A" w:rsidRPr="00EF316A" w14:paraId="30F30220" w14:textId="77777777" w:rsidTr="0086073B">
        <w:tc>
          <w:tcPr>
            <w:tcW w:w="10763" w:type="dxa"/>
            <w:gridSpan w:val="4"/>
          </w:tcPr>
          <w:p w14:paraId="56C3CF42" w14:textId="3F4E5E2C" w:rsidR="00EF316A" w:rsidRPr="00EF316A" w:rsidRDefault="00DA5697" w:rsidP="0086073B">
            <w:pPr>
              <w:rPr>
                <w:sz w:val="28"/>
                <w:szCs w:val="22"/>
              </w:rPr>
            </w:pPr>
            <w:r w:rsidRPr="00DA5697">
              <w:rPr>
                <w:sz w:val="28"/>
                <w:szCs w:val="22"/>
              </w:rPr>
              <w:t>2.11 Luftpistole Auflage</w:t>
            </w:r>
          </w:p>
        </w:tc>
      </w:tr>
      <w:tr w:rsidR="0056554B" w:rsidRPr="00E1303E" w14:paraId="71D95ADF" w14:textId="77777777" w:rsidTr="00161700">
        <w:tc>
          <w:tcPr>
            <w:tcW w:w="2219" w:type="dxa"/>
          </w:tcPr>
          <w:p w14:paraId="6B798B41" w14:textId="77777777" w:rsidR="0056554B" w:rsidRPr="00EF316A" w:rsidRDefault="0056554B" w:rsidP="00161700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Na</w:t>
            </w:r>
            <w:r>
              <w:rPr>
                <w:b/>
                <w:sz w:val="22"/>
                <w:szCs w:val="22"/>
              </w:rPr>
              <w:t>chna</w:t>
            </w:r>
            <w:r w:rsidRPr="00EF316A">
              <w:rPr>
                <w:b/>
                <w:sz w:val="22"/>
                <w:szCs w:val="22"/>
              </w:rPr>
              <w:t>me</w:t>
            </w:r>
            <w:r>
              <w:rPr>
                <w:b/>
                <w:sz w:val="22"/>
                <w:szCs w:val="22"/>
              </w:rPr>
              <w:t xml:space="preserve">, </w:t>
            </w:r>
          </w:p>
        </w:tc>
        <w:tc>
          <w:tcPr>
            <w:tcW w:w="2460" w:type="dxa"/>
          </w:tcPr>
          <w:p w14:paraId="30E03241" w14:textId="77777777" w:rsidR="0056554B" w:rsidRPr="00EF316A" w:rsidRDefault="0056554B" w:rsidP="00161700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Vorname</w:t>
            </w:r>
          </w:p>
        </w:tc>
        <w:tc>
          <w:tcPr>
            <w:tcW w:w="3076" w:type="dxa"/>
          </w:tcPr>
          <w:p w14:paraId="23F4A1FC" w14:textId="6455DC14" w:rsidR="0056554B" w:rsidRPr="00EF316A" w:rsidRDefault="0056554B" w:rsidP="00161700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Mannschaft</w:t>
            </w:r>
            <w:r>
              <w:rPr>
                <w:b/>
                <w:sz w:val="22"/>
                <w:szCs w:val="22"/>
              </w:rPr>
              <w:t>sname</w:t>
            </w:r>
            <w:r w:rsidRPr="00EF316A">
              <w:rPr>
                <w:b/>
                <w:sz w:val="22"/>
                <w:szCs w:val="22"/>
              </w:rPr>
              <w:t xml:space="preserve"> oder Einzelschütze</w:t>
            </w:r>
          </w:p>
        </w:tc>
        <w:tc>
          <w:tcPr>
            <w:tcW w:w="3008" w:type="dxa"/>
          </w:tcPr>
          <w:p w14:paraId="7AF70720" w14:textId="77777777" w:rsidR="0056554B" w:rsidRPr="00EF316A" w:rsidRDefault="0056554B" w:rsidP="00161700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Startzeitwunsch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Pr="0056554B">
              <w:rPr>
                <w:rFonts w:ascii="Arial Narrow" w:hAnsi="Arial Narrow"/>
                <w:b/>
                <w:sz w:val="22"/>
                <w:szCs w:val="22"/>
              </w:rPr>
              <w:t>ab 10 Uhr jede volle Stunde)</w:t>
            </w:r>
          </w:p>
        </w:tc>
      </w:tr>
      <w:tr w:rsidR="0056554B" w:rsidRPr="00EF316A" w14:paraId="06EC4BDE" w14:textId="77777777" w:rsidTr="00161700">
        <w:tc>
          <w:tcPr>
            <w:tcW w:w="2219" w:type="dxa"/>
          </w:tcPr>
          <w:p w14:paraId="3A800DC8" w14:textId="77777777" w:rsidR="0056554B" w:rsidRPr="00EF316A" w:rsidRDefault="0056554B" w:rsidP="00161700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Dampf)</w:t>
            </w:r>
          </w:p>
        </w:tc>
        <w:tc>
          <w:tcPr>
            <w:tcW w:w="2460" w:type="dxa"/>
          </w:tcPr>
          <w:p w14:paraId="5D9D735E" w14:textId="77777777" w:rsidR="0056554B" w:rsidRPr="00EF316A" w:rsidRDefault="0056554B" w:rsidP="00161700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Hans</w:t>
            </w:r>
          </w:p>
        </w:tc>
        <w:tc>
          <w:tcPr>
            <w:tcW w:w="3076" w:type="dxa"/>
          </w:tcPr>
          <w:p w14:paraId="7C5FC273" w14:textId="77777777" w:rsidR="0056554B" w:rsidRPr="00EF316A" w:rsidRDefault="0056554B" w:rsidP="00161700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SV Murg 1 (Beispiel)</w:t>
            </w:r>
          </w:p>
        </w:tc>
        <w:tc>
          <w:tcPr>
            <w:tcW w:w="3008" w:type="dxa"/>
          </w:tcPr>
          <w:p w14:paraId="00B3A5CD" w14:textId="77777777" w:rsidR="0056554B" w:rsidRPr="00EF316A" w:rsidRDefault="0056554B" w:rsidP="00161700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11:00 Uhr (Beispiel)</w:t>
            </w:r>
          </w:p>
        </w:tc>
      </w:tr>
      <w:tr w:rsidR="0056554B" w:rsidRPr="00E1303E" w14:paraId="79C8F66C" w14:textId="77777777" w:rsidTr="00161700">
        <w:tc>
          <w:tcPr>
            <w:tcW w:w="2219" w:type="dxa"/>
          </w:tcPr>
          <w:p w14:paraId="32274570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279FAB19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3373B244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788AA42B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2DAD53F6" w14:textId="77777777" w:rsidTr="00161700">
        <w:tc>
          <w:tcPr>
            <w:tcW w:w="2219" w:type="dxa"/>
          </w:tcPr>
          <w:p w14:paraId="2DA28BF1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4FDF5605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45F3E3DE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3879A4A0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3A05A46F" w14:textId="77777777" w:rsidTr="00161700">
        <w:tc>
          <w:tcPr>
            <w:tcW w:w="2219" w:type="dxa"/>
          </w:tcPr>
          <w:p w14:paraId="6D7AC2EE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19951801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07C69570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685FB091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31ABE95A" w14:textId="77777777" w:rsidTr="00161700">
        <w:tc>
          <w:tcPr>
            <w:tcW w:w="2219" w:type="dxa"/>
          </w:tcPr>
          <w:p w14:paraId="05821689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6AA741EF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2D99688F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714CFDA7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2B820D98" w14:textId="77777777" w:rsidTr="00161700">
        <w:tc>
          <w:tcPr>
            <w:tcW w:w="2219" w:type="dxa"/>
          </w:tcPr>
          <w:p w14:paraId="2B23FAF0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1E5E897A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2BCCE151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6DECABA7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1303E" w14:paraId="7A6EF222" w14:textId="77777777" w:rsidTr="00161700">
        <w:tc>
          <w:tcPr>
            <w:tcW w:w="2219" w:type="dxa"/>
          </w:tcPr>
          <w:p w14:paraId="375057A9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60" w:type="dxa"/>
          </w:tcPr>
          <w:p w14:paraId="203FC743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76" w:type="dxa"/>
          </w:tcPr>
          <w:p w14:paraId="49CC1926" w14:textId="77777777" w:rsidR="0056554B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35EDAF68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</w:tr>
    </w:tbl>
    <w:p w14:paraId="3663A967" w14:textId="63D92C00" w:rsidR="00EF316A" w:rsidRDefault="00EF316A" w:rsidP="00EF316A">
      <w:pPr>
        <w:jc w:val="left"/>
        <w:rPr>
          <w:sz w:val="22"/>
          <w:szCs w:val="22"/>
        </w:rPr>
      </w:pPr>
      <w:r>
        <w:rPr>
          <w:sz w:val="22"/>
          <w:szCs w:val="22"/>
        </w:rPr>
        <w:t>Mannschaftsführer: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54"/>
        <w:gridCol w:w="1687"/>
        <w:gridCol w:w="2089"/>
        <w:gridCol w:w="1848"/>
        <w:gridCol w:w="2785"/>
      </w:tblGrid>
      <w:tr w:rsidR="0056554B" w:rsidRPr="00E1303E" w14:paraId="7F587066" w14:textId="77777777" w:rsidTr="00161700">
        <w:tc>
          <w:tcPr>
            <w:tcW w:w="2354" w:type="dxa"/>
          </w:tcPr>
          <w:p w14:paraId="15075B25" w14:textId="77777777" w:rsidR="0056554B" w:rsidRPr="00EF316A" w:rsidRDefault="0056554B" w:rsidP="00161700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Na</w:t>
            </w:r>
            <w:r>
              <w:rPr>
                <w:b/>
                <w:sz w:val="22"/>
                <w:szCs w:val="22"/>
              </w:rPr>
              <w:t>chna</w:t>
            </w:r>
            <w:r w:rsidRPr="00EF316A">
              <w:rPr>
                <w:b/>
                <w:sz w:val="22"/>
                <w:szCs w:val="22"/>
              </w:rPr>
              <w:t>me</w:t>
            </w:r>
          </w:p>
        </w:tc>
        <w:tc>
          <w:tcPr>
            <w:tcW w:w="1687" w:type="dxa"/>
          </w:tcPr>
          <w:p w14:paraId="56404C0B" w14:textId="77777777" w:rsidR="0056554B" w:rsidRPr="00EF316A" w:rsidRDefault="0056554B" w:rsidP="00161700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Vorname</w:t>
            </w:r>
          </w:p>
        </w:tc>
        <w:tc>
          <w:tcPr>
            <w:tcW w:w="2089" w:type="dxa"/>
          </w:tcPr>
          <w:p w14:paraId="7BB22546" w14:textId="77777777" w:rsidR="0056554B" w:rsidRPr="00EF316A" w:rsidRDefault="0056554B" w:rsidP="00161700">
            <w:pPr>
              <w:jc w:val="left"/>
              <w:rPr>
                <w:b/>
                <w:sz w:val="22"/>
                <w:szCs w:val="22"/>
              </w:rPr>
            </w:pPr>
            <w:r w:rsidRPr="00EF316A">
              <w:rPr>
                <w:b/>
                <w:sz w:val="22"/>
                <w:szCs w:val="22"/>
              </w:rPr>
              <w:t>Mannschaft</w:t>
            </w:r>
          </w:p>
        </w:tc>
        <w:tc>
          <w:tcPr>
            <w:tcW w:w="1848" w:type="dxa"/>
          </w:tcPr>
          <w:p w14:paraId="7C4CE21E" w14:textId="77777777" w:rsidR="0056554B" w:rsidRPr="00EF316A" w:rsidRDefault="0056554B" w:rsidP="00161700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Telefon</w:t>
            </w:r>
          </w:p>
        </w:tc>
        <w:tc>
          <w:tcPr>
            <w:tcW w:w="2785" w:type="dxa"/>
          </w:tcPr>
          <w:p w14:paraId="2C8B841F" w14:textId="77777777" w:rsidR="0056554B" w:rsidRPr="00EF316A" w:rsidRDefault="0056554B" w:rsidP="00161700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Mailadresse</w:t>
            </w:r>
          </w:p>
        </w:tc>
      </w:tr>
      <w:tr w:rsidR="0056554B" w:rsidRPr="00EF316A" w14:paraId="2D66C935" w14:textId="77777777" w:rsidTr="00161700">
        <w:tc>
          <w:tcPr>
            <w:tcW w:w="2354" w:type="dxa"/>
          </w:tcPr>
          <w:p w14:paraId="7EDD02C5" w14:textId="77777777" w:rsidR="0056554B" w:rsidRPr="00EF316A" w:rsidRDefault="0056554B" w:rsidP="00161700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Dampf</w:t>
            </w:r>
          </w:p>
        </w:tc>
        <w:tc>
          <w:tcPr>
            <w:tcW w:w="1687" w:type="dxa"/>
          </w:tcPr>
          <w:p w14:paraId="7FC03A5F" w14:textId="77777777" w:rsidR="0056554B" w:rsidRPr="00EF316A" w:rsidRDefault="0056554B" w:rsidP="00161700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Hans</w:t>
            </w:r>
          </w:p>
        </w:tc>
        <w:tc>
          <w:tcPr>
            <w:tcW w:w="2089" w:type="dxa"/>
          </w:tcPr>
          <w:p w14:paraId="0C8C43A1" w14:textId="77777777" w:rsidR="0056554B" w:rsidRPr="00EF316A" w:rsidRDefault="0056554B" w:rsidP="00161700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 w:rsidRPr="00EF316A">
              <w:rPr>
                <w:i/>
                <w:color w:val="BFBFBF" w:themeColor="background1" w:themeShade="BF"/>
                <w:sz w:val="22"/>
                <w:szCs w:val="22"/>
              </w:rPr>
              <w:t>SV Murg 1</w:t>
            </w:r>
          </w:p>
        </w:tc>
        <w:tc>
          <w:tcPr>
            <w:tcW w:w="1848" w:type="dxa"/>
          </w:tcPr>
          <w:p w14:paraId="7C0B275D" w14:textId="77777777" w:rsidR="0056554B" w:rsidRPr="00EF316A" w:rsidRDefault="0056554B" w:rsidP="00161700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>
              <w:rPr>
                <w:i/>
                <w:color w:val="BFBFBF" w:themeColor="background1" w:themeShade="BF"/>
                <w:sz w:val="22"/>
                <w:szCs w:val="22"/>
              </w:rPr>
              <w:t>07763-0815</w:t>
            </w:r>
          </w:p>
        </w:tc>
        <w:tc>
          <w:tcPr>
            <w:tcW w:w="2785" w:type="dxa"/>
          </w:tcPr>
          <w:p w14:paraId="52F21D9C" w14:textId="77777777" w:rsidR="0056554B" w:rsidRPr="00EF316A" w:rsidRDefault="0056554B" w:rsidP="00161700">
            <w:pPr>
              <w:jc w:val="left"/>
              <w:rPr>
                <w:i/>
                <w:color w:val="BFBFBF" w:themeColor="background1" w:themeShade="BF"/>
                <w:sz w:val="22"/>
                <w:szCs w:val="22"/>
              </w:rPr>
            </w:pPr>
            <w:r>
              <w:rPr>
                <w:i/>
                <w:color w:val="BFBFBF" w:themeColor="background1" w:themeShade="BF"/>
                <w:sz w:val="22"/>
                <w:szCs w:val="22"/>
              </w:rPr>
              <w:t>hans@dampf.de</w:t>
            </w:r>
          </w:p>
        </w:tc>
      </w:tr>
      <w:tr w:rsidR="0056554B" w:rsidRPr="00EF316A" w14:paraId="1AEE9BEE" w14:textId="77777777" w:rsidTr="00161700">
        <w:tc>
          <w:tcPr>
            <w:tcW w:w="2354" w:type="dxa"/>
          </w:tcPr>
          <w:p w14:paraId="5B41C06E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0480356C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458E3492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8" w:type="dxa"/>
          </w:tcPr>
          <w:p w14:paraId="7B8391B0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0179062D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</w:tr>
      <w:tr w:rsidR="0056554B" w:rsidRPr="00EF316A" w14:paraId="167B5710" w14:textId="77777777" w:rsidTr="00161700">
        <w:tc>
          <w:tcPr>
            <w:tcW w:w="2354" w:type="dxa"/>
          </w:tcPr>
          <w:p w14:paraId="4EE0BA0D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687" w:type="dxa"/>
          </w:tcPr>
          <w:p w14:paraId="1E4E59BB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3ED5245D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8" w:type="dxa"/>
          </w:tcPr>
          <w:p w14:paraId="11E0DDED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AAE9447" w14:textId="77777777" w:rsidR="0056554B" w:rsidRPr="00EF316A" w:rsidRDefault="0056554B" w:rsidP="00161700">
            <w:pPr>
              <w:jc w:val="left"/>
              <w:rPr>
                <w:sz w:val="22"/>
                <w:szCs w:val="22"/>
              </w:rPr>
            </w:pPr>
          </w:p>
        </w:tc>
      </w:tr>
    </w:tbl>
    <w:p w14:paraId="5FAD7A31" w14:textId="77777777" w:rsidR="0056554B" w:rsidRPr="009865EE" w:rsidRDefault="0056554B" w:rsidP="0056554B">
      <w:pPr>
        <w:jc w:val="left"/>
        <w:rPr>
          <w:i/>
          <w:sz w:val="22"/>
          <w:szCs w:val="22"/>
        </w:rPr>
      </w:pPr>
      <w:r w:rsidRPr="009865EE">
        <w:rPr>
          <w:i/>
          <w:sz w:val="22"/>
          <w:szCs w:val="22"/>
        </w:rPr>
        <w:t xml:space="preserve">Voraussichtliche Startzeiten: </w:t>
      </w:r>
      <w:r w:rsidRPr="0056554B">
        <w:rPr>
          <w:i/>
          <w:sz w:val="22"/>
          <w:szCs w:val="22"/>
        </w:rPr>
        <w:t>ab 10 Uhr jede volle Stunde</w:t>
      </w:r>
    </w:p>
    <w:p w14:paraId="6C36138A" w14:textId="77777777" w:rsidR="00EF316A" w:rsidRDefault="00EF316A" w:rsidP="00EF316A">
      <w:pPr>
        <w:jc w:val="left"/>
        <w:rPr>
          <w:sz w:val="22"/>
          <w:szCs w:val="22"/>
        </w:rPr>
      </w:pPr>
    </w:p>
    <w:sectPr w:rsidR="00EF316A" w:rsidSect="003A63A6">
      <w:headerReference w:type="default" r:id="rId7"/>
      <w:pgSz w:w="11906" w:h="16838"/>
      <w:pgMar w:top="1400" w:right="566" w:bottom="720" w:left="56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20486" w14:textId="77777777" w:rsidR="005A7D9D" w:rsidRDefault="005A7D9D" w:rsidP="008E18B2">
      <w:r>
        <w:separator/>
      </w:r>
    </w:p>
  </w:endnote>
  <w:endnote w:type="continuationSeparator" w:id="0">
    <w:p w14:paraId="134C9208" w14:textId="77777777" w:rsidR="005A7D9D" w:rsidRDefault="005A7D9D" w:rsidP="008E1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CA2D7" w14:textId="77777777" w:rsidR="005A7D9D" w:rsidRDefault="005A7D9D" w:rsidP="008E18B2">
      <w:r>
        <w:separator/>
      </w:r>
    </w:p>
  </w:footnote>
  <w:footnote w:type="continuationSeparator" w:id="0">
    <w:p w14:paraId="71CD0AD4" w14:textId="77777777" w:rsidR="005A7D9D" w:rsidRDefault="005A7D9D" w:rsidP="008E1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D1E53" w14:textId="77777777" w:rsidR="003A63A6" w:rsidRPr="003A63A6" w:rsidRDefault="003A63A6" w:rsidP="00A45E2A">
    <w:pPr>
      <w:pStyle w:val="Kopfzeile"/>
      <w:tabs>
        <w:tab w:val="clear" w:pos="9072"/>
        <w:tab w:val="right" w:pos="10773"/>
      </w:tabs>
      <w:jc w:val="both"/>
    </w:pPr>
    <w:r w:rsidRPr="00A45E2A">
      <w:rPr>
        <w:b/>
        <w:noProof/>
      </w:rPr>
      <w:drawing>
        <wp:anchor distT="0" distB="0" distL="114300" distR="114300" simplePos="0" relativeHeight="251659776" behindDoc="0" locked="0" layoutInCell="1" allowOverlap="1" wp14:anchorId="0B547E00" wp14:editId="43728251">
          <wp:simplePos x="0" y="0"/>
          <wp:positionH relativeFrom="column">
            <wp:posOffset>3051545</wp:posOffset>
          </wp:positionH>
          <wp:positionV relativeFrom="paragraph">
            <wp:posOffset>63500</wp:posOffset>
          </wp:positionV>
          <wp:extent cx="716507" cy="701788"/>
          <wp:effectExtent l="0" t="0" r="7620" b="3175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portschützenkreis-Hochrh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507" cy="7017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5E2A">
      <w:rPr>
        <w:b/>
      </w:rPr>
      <w:t>Sportschützenkreis Hochrhein e.V.</w:t>
    </w:r>
    <w:r w:rsidRPr="003A63A6">
      <w:tab/>
    </w:r>
    <w:r w:rsidRPr="003A63A6">
      <w:tab/>
    </w:r>
    <w:r w:rsidRPr="00A45E2A">
      <w:rPr>
        <w:b/>
      </w:rPr>
      <w:t>Referent Auflage</w:t>
    </w:r>
  </w:p>
  <w:p w14:paraId="15310848" w14:textId="77777777" w:rsidR="003A63A6" w:rsidRPr="00A45E2A" w:rsidRDefault="003A63A6" w:rsidP="00A45E2A">
    <w:pPr>
      <w:pStyle w:val="Kopfzeile"/>
      <w:tabs>
        <w:tab w:val="clear" w:pos="9072"/>
        <w:tab w:val="right" w:pos="10773"/>
      </w:tabs>
      <w:jc w:val="both"/>
      <w:rPr>
        <w:sz w:val="20"/>
      </w:rPr>
    </w:pPr>
    <w:r w:rsidRPr="00A45E2A">
      <w:rPr>
        <w:sz w:val="20"/>
      </w:rPr>
      <w:t>Mitglied im südbadischen Sportschützenverband</w:t>
    </w:r>
    <w:r>
      <w:tab/>
    </w:r>
    <w:r w:rsidR="00A45E2A">
      <w:tab/>
    </w:r>
    <w:r w:rsidRPr="00A45E2A">
      <w:rPr>
        <w:sz w:val="20"/>
      </w:rPr>
      <w:t>Christoph Beckmann</w:t>
    </w:r>
  </w:p>
  <w:p w14:paraId="1517797E" w14:textId="77777777" w:rsidR="003A63A6" w:rsidRPr="00A45E2A" w:rsidRDefault="003A63A6" w:rsidP="00A45E2A">
    <w:pPr>
      <w:pStyle w:val="Kopfzeile"/>
      <w:tabs>
        <w:tab w:val="clear" w:pos="9072"/>
        <w:tab w:val="right" w:pos="10773"/>
      </w:tabs>
      <w:rPr>
        <w:sz w:val="20"/>
      </w:rPr>
    </w:pPr>
    <w:r w:rsidRPr="00A45E2A">
      <w:rPr>
        <w:sz w:val="20"/>
      </w:rPr>
      <w:tab/>
    </w:r>
    <w:r w:rsidRPr="00A45E2A">
      <w:rPr>
        <w:sz w:val="20"/>
      </w:rPr>
      <w:tab/>
    </w:r>
    <w:proofErr w:type="spellStart"/>
    <w:r w:rsidRPr="00A45E2A">
      <w:rPr>
        <w:sz w:val="20"/>
      </w:rPr>
      <w:t>Holzgässle</w:t>
    </w:r>
    <w:proofErr w:type="spellEnd"/>
    <w:r w:rsidRPr="00A45E2A">
      <w:rPr>
        <w:sz w:val="20"/>
      </w:rPr>
      <w:t xml:space="preserve"> 10-2</w:t>
    </w:r>
  </w:p>
  <w:p w14:paraId="409C8741" w14:textId="77777777" w:rsidR="003A63A6" w:rsidRPr="00A45E2A" w:rsidRDefault="003A63A6" w:rsidP="00A45E2A">
    <w:pPr>
      <w:pStyle w:val="Kopfzeile"/>
      <w:tabs>
        <w:tab w:val="clear" w:pos="9072"/>
        <w:tab w:val="right" w:pos="10773"/>
      </w:tabs>
      <w:rPr>
        <w:sz w:val="20"/>
      </w:rPr>
    </w:pPr>
    <w:r w:rsidRPr="00A45E2A">
      <w:rPr>
        <w:sz w:val="20"/>
      </w:rPr>
      <w:tab/>
    </w:r>
    <w:r w:rsidRPr="00A45E2A">
      <w:rPr>
        <w:sz w:val="20"/>
      </w:rPr>
      <w:tab/>
      <w:t>79730 Murg</w:t>
    </w:r>
  </w:p>
  <w:p w14:paraId="4FFD9018" w14:textId="1C0BE096" w:rsidR="003A63A6" w:rsidRPr="00A45E2A" w:rsidRDefault="0056554B" w:rsidP="00A45E2A">
    <w:pPr>
      <w:pStyle w:val="Kopfzeile"/>
      <w:tabs>
        <w:tab w:val="clear" w:pos="9072"/>
        <w:tab w:val="right" w:pos="10773"/>
      </w:tabs>
      <w:rPr>
        <w:sz w:val="20"/>
      </w:rPr>
    </w:pPr>
    <w:r>
      <w:rPr>
        <w:sz w:val="20"/>
      </w:rPr>
      <w:t>30</w:t>
    </w:r>
    <w:r w:rsidR="00275422">
      <w:rPr>
        <w:sz w:val="20"/>
      </w:rPr>
      <w:t>.</w:t>
    </w:r>
    <w:r>
      <w:rPr>
        <w:sz w:val="20"/>
      </w:rPr>
      <w:t>09</w:t>
    </w:r>
    <w:r w:rsidR="00275422">
      <w:rPr>
        <w:sz w:val="20"/>
      </w:rPr>
      <w:t>.202</w:t>
    </w:r>
    <w:r>
      <w:rPr>
        <w:sz w:val="20"/>
      </w:rPr>
      <w:t>6</w:t>
    </w:r>
    <w:r w:rsidR="003A63A6" w:rsidRPr="00A45E2A">
      <w:rPr>
        <w:sz w:val="20"/>
      </w:rPr>
      <w:tab/>
    </w:r>
    <w:r w:rsidR="003A63A6" w:rsidRPr="00A45E2A">
      <w:rPr>
        <w:sz w:val="20"/>
      </w:rPr>
      <w:tab/>
      <w:t>christoph@beckmannweb.de</w:t>
    </w:r>
  </w:p>
  <w:p w14:paraId="4D8DCD7F" w14:textId="77777777" w:rsidR="003A63A6" w:rsidRPr="00A45E2A" w:rsidRDefault="003A63A6" w:rsidP="00A45E2A">
    <w:pPr>
      <w:pStyle w:val="Kopfzeile"/>
      <w:tabs>
        <w:tab w:val="clear" w:pos="9072"/>
        <w:tab w:val="right" w:pos="10773"/>
      </w:tabs>
      <w:rPr>
        <w:sz w:val="20"/>
      </w:rPr>
    </w:pPr>
    <w:r w:rsidRPr="00A45E2A">
      <w:rPr>
        <w:sz w:val="20"/>
      </w:rPr>
      <w:tab/>
    </w:r>
    <w:r w:rsidRPr="00A45E2A">
      <w:rPr>
        <w:sz w:val="20"/>
      </w:rPr>
      <w:tab/>
      <w:t>+49 7763 91660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CDC"/>
    <w:rsid w:val="00086E57"/>
    <w:rsid w:val="00095CB8"/>
    <w:rsid w:val="000D3F89"/>
    <w:rsid w:val="0013056C"/>
    <w:rsid w:val="00147FF2"/>
    <w:rsid w:val="0015161D"/>
    <w:rsid w:val="001D00FC"/>
    <w:rsid w:val="002071DA"/>
    <w:rsid w:val="00215083"/>
    <w:rsid w:val="002436EF"/>
    <w:rsid w:val="00275422"/>
    <w:rsid w:val="00275522"/>
    <w:rsid w:val="00316DEF"/>
    <w:rsid w:val="00360AAB"/>
    <w:rsid w:val="003A63A6"/>
    <w:rsid w:val="003C33B8"/>
    <w:rsid w:val="00413508"/>
    <w:rsid w:val="0044107B"/>
    <w:rsid w:val="00486DEB"/>
    <w:rsid w:val="00497A5A"/>
    <w:rsid w:val="00536175"/>
    <w:rsid w:val="00540ED7"/>
    <w:rsid w:val="00541C1C"/>
    <w:rsid w:val="00551032"/>
    <w:rsid w:val="0056554B"/>
    <w:rsid w:val="0058476B"/>
    <w:rsid w:val="005A7D9D"/>
    <w:rsid w:val="006074A3"/>
    <w:rsid w:val="006123CE"/>
    <w:rsid w:val="00676DC0"/>
    <w:rsid w:val="006801E6"/>
    <w:rsid w:val="00766CDC"/>
    <w:rsid w:val="007F45BB"/>
    <w:rsid w:val="00802083"/>
    <w:rsid w:val="008128B9"/>
    <w:rsid w:val="00860796"/>
    <w:rsid w:val="008E18B2"/>
    <w:rsid w:val="009865EE"/>
    <w:rsid w:val="009C16F6"/>
    <w:rsid w:val="009D7212"/>
    <w:rsid w:val="00A1146A"/>
    <w:rsid w:val="00A446DD"/>
    <w:rsid w:val="00A45E2A"/>
    <w:rsid w:val="00A80450"/>
    <w:rsid w:val="00AB3645"/>
    <w:rsid w:val="00AC37EB"/>
    <w:rsid w:val="00AC3FD7"/>
    <w:rsid w:val="00AD6F62"/>
    <w:rsid w:val="00B86464"/>
    <w:rsid w:val="00C36761"/>
    <w:rsid w:val="00C428BF"/>
    <w:rsid w:val="00C71F36"/>
    <w:rsid w:val="00C8040D"/>
    <w:rsid w:val="00CA5325"/>
    <w:rsid w:val="00CE7566"/>
    <w:rsid w:val="00D64390"/>
    <w:rsid w:val="00DA5697"/>
    <w:rsid w:val="00DF687F"/>
    <w:rsid w:val="00E1303E"/>
    <w:rsid w:val="00E61690"/>
    <w:rsid w:val="00EF316A"/>
    <w:rsid w:val="00F00E83"/>
    <w:rsid w:val="00F34944"/>
    <w:rsid w:val="00F42B88"/>
    <w:rsid w:val="00F91CBC"/>
    <w:rsid w:val="00F9610C"/>
    <w:rsid w:val="00FB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9AD9FC"/>
  <w15:chartTrackingRefBased/>
  <w15:docId w15:val="{3496CFBB-9060-47F7-8E94-9B302439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8E18B2"/>
    <w:pPr>
      <w:jc w:val="center"/>
    </w:pPr>
    <w:rPr>
      <w:rFonts w:ascii="Arial" w:hAnsi="Arial" w:cs="Arial"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berschrift3"/>
    <w:rPr>
      <w:sz w:val="32"/>
    </w:rPr>
  </w:style>
  <w:style w:type="paragraph" w:styleId="Kopfzeile">
    <w:name w:val="header"/>
    <w:basedOn w:val="Standard"/>
    <w:link w:val="KopfzeileZchn"/>
    <w:unhideWhenUsed/>
    <w:rsid w:val="003A63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3A63A6"/>
    <w:rPr>
      <w:sz w:val="24"/>
      <w:szCs w:val="24"/>
    </w:rPr>
  </w:style>
  <w:style w:type="paragraph" w:styleId="Fuzeile">
    <w:name w:val="footer"/>
    <w:basedOn w:val="Standard"/>
    <w:link w:val="FuzeileZchn"/>
    <w:unhideWhenUsed/>
    <w:rsid w:val="003A63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3A63A6"/>
    <w:rPr>
      <w:sz w:val="24"/>
      <w:szCs w:val="24"/>
    </w:rPr>
  </w:style>
  <w:style w:type="character" w:styleId="Hyperlink">
    <w:name w:val="Hyperlink"/>
    <w:basedOn w:val="Absatz-Standardschriftart"/>
    <w:unhideWhenUsed/>
    <w:rsid w:val="003A63A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63A6"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qFormat/>
    <w:rsid w:val="008E18B2"/>
    <w:pPr>
      <w:contextualSpacing/>
    </w:pPr>
    <w:rPr>
      <w:rFonts w:eastAsiaTheme="majorEastAsia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rsid w:val="008E18B2"/>
    <w:rPr>
      <w:rFonts w:ascii="Arial" w:eastAsiaTheme="majorEastAsia" w:hAnsi="Arial" w:cs="Arial"/>
      <w:b/>
      <w:spacing w:val="-10"/>
      <w:kern w:val="28"/>
      <w:sz w:val="32"/>
      <w:szCs w:val="56"/>
    </w:rPr>
  </w:style>
  <w:style w:type="table" w:styleId="Tabellenraster">
    <w:name w:val="Table Grid"/>
    <w:basedOn w:val="NormaleTabelle"/>
    <w:rsid w:val="007F4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3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Vorlagen\SV-Murg\Sch&#252;tzenkreis-Hochrhei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ECA17-F7FE-4C1A-A890-B403E9F4A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Schützenkreis-Hochrhein.dotx</Template>
  <TotalTime>0</TotalTime>
  <Pages>1</Pages>
  <Words>123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</dc:creator>
  <cp:keywords/>
  <dc:description/>
  <cp:lastModifiedBy>Christo</cp:lastModifiedBy>
  <cp:revision>4</cp:revision>
  <cp:lastPrinted>2025-03-08T05:23:00Z</cp:lastPrinted>
  <dcterms:created xsi:type="dcterms:W3CDTF">2025-10-09T03:19:00Z</dcterms:created>
  <dcterms:modified xsi:type="dcterms:W3CDTF">2026-09-30T07:17:00Z</dcterms:modified>
</cp:coreProperties>
</file>